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page" w:horzAnchor="page" w:tblpX="106" w:tblpY="31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600"/>
        <w:gridCol w:w="720"/>
        <w:gridCol w:w="6470"/>
      </w:tblGrid>
      <w:tr w:rsidR="001B2ABD" w14:paraId="3F2EF96E" w14:textId="77777777" w:rsidTr="00C818EF">
        <w:trPr>
          <w:trHeight w:val="4410"/>
        </w:trPr>
        <w:tc>
          <w:tcPr>
            <w:tcW w:w="3600" w:type="dxa"/>
            <w:vAlign w:val="bottom"/>
          </w:tcPr>
          <w:p w14:paraId="3AD2525F" w14:textId="52F3CBC5" w:rsidR="001B2ABD" w:rsidRDefault="00C818EF" w:rsidP="00C818EF">
            <w:pPr>
              <w:tabs>
                <w:tab w:val="left" w:pos="990"/>
              </w:tabs>
            </w:pPr>
            <w:r>
              <w:rPr>
                <w:noProof/>
              </w:rPr>
              <w:drawing>
                <wp:inline distT="0" distB="0" distL="0" distR="0" wp14:anchorId="6DDD309C" wp14:editId="757DD2A9">
                  <wp:extent cx="2362942" cy="2754421"/>
                  <wp:effectExtent l="0" t="0" r="0" b="190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942" cy="2754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</w:tcPr>
          <w:p w14:paraId="31AEC740" w14:textId="77777777" w:rsidR="001B2ABD" w:rsidRDefault="001B2ABD" w:rsidP="00C818EF">
            <w:pPr>
              <w:tabs>
                <w:tab w:val="left" w:pos="990"/>
              </w:tabs>
            </w:pPr>
          </w:p>
        </w:tc>
        <w:tc>
          <w:tcPr>
            <w:tcW w:w="6470" w:type="dxa"/>
            <w:vAlign w:val="bottom"/>
          </w:tcPr>
          <w:p w14:paraId="191EB9B2" w14:textId="422CBBAA" w:rsidR="001B2ABD" w:rsidRPr="003925DE" w:rsidRDefault="00542AF8" w:rsidP="00C818EF">
            <w:pPr>
              <w:pStyle w:val="Title"/>
              <w:rPr>
                <w:sz w:val="56"/>
                <w:szCs w:val="56"/>
              </w:rPr>
            </w:pPr>
            <w:r w:rsidRPr="003925DE">
              <w:rPr>
                <w:sz w:val="56"/>
                <w:szCs w:val="56"/>
              </w:rPr>
              <w:t>F</w:t>
            </w:r>
            <w:r w:rsidR="00AD4D7B" w:rsidRPr="003925DE">
              <w:rPr>
                <w:sz w:val="56"/>
                <w:szCs w:val="56"/>
              </w:rPr>
              <w:t>ether Morrow</w:t>
            </w:r>
            <w:r w:rsidRPr="003925DE">
              <w:rPr>
                <w:sz w:val="56"/>
                <w:szCs w:val="56"/>
              </w:rPr>
              <w:t xml:space="preserve"> </w:t>
            </w:r>
          </w:p>
          <w:p w14:paraId="124858AD" w14:textId="68E8BB7E" w:rsidR="001B2ABD" w:rsidRDefault="00542AF8" w:rsidP="00C818EF">
            <w:pPr>
              <w:pStyle w:val="Subtitle"/>
              <w:rPr>
                <w:spacing w:val="0"/>
                <w:w w:val="100"/>
              </w:rPr>
            </w:pPr>
            <w:r w:rsidRPr="00B25597">
              <w:rPr>
                <w:spacing w:val="0"/>
                <w:w w:val="30"/>
              </w:rPr>
              <w:t>Manager/ Trainer</w:t>
            </w:r>
            <w:r w:rsidR="00CB69B7" w:rsidRPr="00B25597">
              <w:rPr>
                <w:spacing w:val="0"/>
                <w:w w:val="30"/>
              </w:rPr>
              <w:t>/Owner</w:t>
            </w:r>
            <w:r w:rsidRPr="00B25597">
              <w:rPr>
                <w:spacing w:val="0"/>
                <w:w w:val="30"/>
              </w:rPr>
              <w:t xml:space="preserve"> Big Creek Equestria</w:t>
            </w:r>
            <w:r w:rsidRPr="00B25597">
              <w:rPr>
                <w:spacing w:val="23"/>
                <w:w w:val="30"/>
              </w:rPr>
              <w:t>n</w:t>
            </w:r>
          </w:p>
          <w:p w14:paraId="4AC6942A" w14:textId="692E6B01" w:rsidR="00542AF8" w:rsidRPr="00AD4D7B" w:rsidRDefault="00AD4D7B" w:rsidP="00C818EF">
            <w:pPr>
              <w:rPr>
                <w:sz w:val="22"/>
              </w:rPr>
            </w:pPr>
            <w:r w:rsidRPr="00AD4D7B">
              <w:rPr>
                <w:sz w:val="22"/>
              </w:rPr>
              <w:t xml:space="preserve">Home at </w:t>
            </w:r>
            <w:r w:rsidR="00542AF8" w:rsidRPr="00AD4D7B">
              <w:rPr>
                <w:sz w:val="22"/>
              </w:rPr>
              <w:t xml:space="preserve">Stay Awhile Stables, </w:t>
            </w:r>
          </w:p>
        </w:tc>
      </w:tr>
      <w:tr w:rsidR="001B2ABD" w14:paraId="58CB8370" w14:textId="77777777" w:rsidTr="00C818EF">
        <w:tc>
          <w:tcPr>
            <w:tcW w:w="3600" w:type="dxa"/>
          </w:tcPr>
          <w:sdt>
            <w:sdtPr>
              <w:id w:val="-1711873194"/>
              <w:placeholder>
                <w:docPart w:val="965B47C4BD4647849C567B2CE3107D08"/>
              </w:placeholder>
              <w:temporary/>
              <w:showingPlcHdr/>
              <w15:appearance w15:val="hidden"/>
            </w:sdtPr>
            <w:sdtEndPr/>
            <w:sdtContent>
              <w:p w14:paraId="0823D991" w14:textId="77777777" w:rsidR="001B2ABD" w:rsidRDefault="00036450" w:rsidP="00C818EF">
                <w:pPr>
                  <w:pStyle w:val="Heading3"/>
                </w:pPr>
                <w:r w:rsidRPr="00D5459D">
                  <w:t>Profile</w:t>
                </w:r>
              </w:p>
            </w:sdtContent>
          </w:sdt>
          <w:p w14:paraId="4B1B57A0" w14:textId="6EEAE6C7" w:rsidR="00C818EF" w:rsidRDefault="00542AF8" w:rsidP="00C818EF">
            <w:r>
              <w:t>Fether is a lifelong horse person</w:t>
            </w:r>
            <w:r w:rsidR="00CF48FB">
              <w:t xml:space="preserve"> who has pursued her passion for horses </w:t>
            </w:r>
            <w:r w:rsidR="003925DE">
              <w:t>professionally.</w:t>
            </w:r>
            <w:r>
              <w:t xml:space="preserve"> Raised </w:t>
            </w:r>
            <w:r w:rsidR="008E25E0">
              <w:t>in</w:t>
            </w:r>
            <w:r>
              <w:t xml:space="preserve"> a working cattle farm</w:t>
            </w:r>
            <w:r w:rsidR="008E25E0">
              <w:t xml:space="preserve"> family,</w:t>
            </w:r>
            <w:r w:rsidR="00CF48FB">
              <w:t xml:space="preserve"> in </w:t>
            </w:r>
            <w:r w:rsidR="00F26B94">
              <w:t>Arkansas,</w:t>
            </w:r>
            <w:r w:rsidR="008E25E0">
              <w:t xml:space="preserve"> with a long family history of ranching,</w:t>
            </w:r>
            <w:r w:rsidR="00863705">
              <w:t xml:space="preserve"> the</w:t>
            </w:r>
            <w:r w:rsidR="00CF48FB">
              <w:t xml:space="preserve"> </w:t>
            </w:r>
            <w:r w:rsidR="002E1498">
              <w:t>proper horse</w:t>
            </w:r>
            <w:r>
              <w:t xml:space="preserve"> care , </w:t>
            </w:r>
            <w:r w:rsidR="002B3648">
              <w:t xml:space="preserve">stable </w:t>
            </w:r>
            <w:r>
              <w:t>management</w:t>
            </w:r>
            <w:r w:rsidR="00CF48FB">
              <w:t xml:space="preserve">, breeding </w:t>
            </w:r>
            <w:r>
              <w:t xml:space="preserve"> </w:t>
            </w:r>
            <w:r w:rsidR="00CF48FB">
              <w:t xml:space="preserve">as well as riding under almost any conditions  imaginable </w:t>
            </w:r>
            <w:r w:rsidR="00F451D7">
              <w:t xml:space="preserve">are </w:t>
            </w:r>
            <w:r>
              <w:t>essential</w:t>
            </w:r>
            <w:r w:rsidR="00CF48FB">
              <w:t xml:space="preserve"> functions for survival of the business</w:t>
            </w:r>
            <w:r w:rsidR="00F26B94">
              <w:t xml:space="preserve">, </w:t>
            </w:r>
            <w:r w:rsidR="00F451D7">
              <w:t xml:space="preserve">the </w:t>
            </w:r>
            <w:r w:rsidR="00F26B94">
              <w:t xml:space="preserve">staff </w:t>
            </w:r>
            <w:r w:rsidR="00CF48FB">
              <w:t xml:space="preserve"> and the animals in their care</w:t>
            </w:r>
            <w:r w:rsidR="002B3648">
              <w:t xml:space="preserve">. </w:t>
            </w:r>
            <w:r w:rsidR="00CF48FB">
              <w:t>Riding</w:t>
            </w:r>
            <w:r w:rsidR="00CC5D00">
              <w:t xml:space="preserve">, working </w:t>
            </w:r>
            <w:r w:rsidR="00CF48FB">
              <w:t>and care</w:t>
            </w:r>
            <w:r w:rsidR="00F26B94">
              <w:t xml:space="preserve"> is </w:t>
            </w:r>
            <w:r w:rsidR="00CF48FB">
              <w:t>a partnership between the horse and rider</w:t>
            </w:r>
            <w:r w:rsidR="00E45A6F">
              <w:t xml:space="preserve">. </w:t>
            </w:r>
            <w:r w:rsidR="002A1711">
              <w:t xml:space="preserve"> </w:t>
            </w:r>
            <w:r w:rsidR="00844BC3">
              <w:t>This</w:t>
            </w:r>
            <w:r w:rsidR="00CC5D00">
              <w:t xml:space="preserve"> </w:t>
            </w:r>
            <w:r w:rsidR="00F26B94">
              <w:t xml:space="preserve">partnership is </w:t>
            </w:r>
            <w:r w:rsidR="00CF48FB">
              <w:t>critical to the safe and efficient operation</w:t>
            </w:r>
            <w:r w:rsidR="007D5BD8">
              <w:t xml:space="preserve"> of </w:t>
            </w:r>
            <w:r w:rsidR="0004186E">
              <w:t xml:space="preserve">any </w:t>
            </w:r>
            <w:r w:rsidR="007D5BD8">
              <w:t xml:space="preserve">horse centric business </w:t>
            </w:r>
            <w:r w:rsidR="002A1711">
              <w:t>whether</w:t>
            </w:r>
            <w:r w:rsidR="00133C5B">
              <w:t xml:space="preserve"> </w:t>
            </w:r>
            <w:r w:rsidR="00844BC3">
              <w:t xml:space="preserve">its </w:t>
            </w:r>
            <w:r w:rsidR="00133C5B">
              <w:t xml:space="preserve">cutting cattle on </w:t>
            </w:r>
            <w:r w:rsidR="00FB3B47">
              <w:t xml:space="preserve">the Morrow Family Cattle </w:t>
            </w:r>
            <w:r w:rsidR="00331645">
              <w:t xml:space="preserve">Farms </w:t>
            </w:r>
            <w:r w:rsidR="00B91FD1">
              <w:t>or</w:t>
            </w:r>
            <w:r w:rsidR="003F31F9">
              <w:t xml:space="preserve"> </w:t>
            </w:r>
            <w:r w:rsidR="00331645">
              <w:t>a</w:t>
            </w:r>
            <w:r w:rsidR="007B18D3">
              <w:t>s</w:t>
            </w:r>
            <w:r w:rsidR="00331645">
              <w:t xml:space="preserve"> Guide at</w:t>
            </w:r>
            <w:r w:rsidR="004B5FFF">
              <w:t xml:space="preserve"> the nationally </w:t>
            </w:r>
            <w:r w:rsidR="0004186E">
              <w:t>acclaimed OK</w:t>
            </w:r>
            <w:r w:rsidR="00227818">
              <w:t xml:space="preserve"> Trading Post </w:t>
            </w:r>
            <w:r w:rsidR="007B18D3">
              <w:t>, safely leading novice rider</w:t>
            </w:r>
            <w:r w:rsidR="007D5BD8">
              <w:t xml:space="preserve">s on </w:t>
            </w:r>
            <w:r w:rsidR="0004186E">
              <w:t>remote</w:t>
            </w:r>
            <w:r w:rsidR="002529BE">
              <w:t xml:space="preserve"> </w:t>
            </w:r>
            <w:r w:rsidR="007D5BD8">
              <w:t>mountain trails</w:t>
            </w:r>
            <w:r w:rsidR="00AB4CE7">
              <w:t xml:space="preserve">. </w:t>
            </w:r>
            <w:r w:rsidR="003925DE">
              <w:t>Knowing the physical capabilities of both the horse and rider</w:t>
            </w:r>
            <w:r w:rsidR="00F26B94">
              <w:t xml:space="preserve"> is a skill that only a trained and experienced horse person like </w:t>
            </w:r>
            <w:r w:rsidR="00194F45">
              <w:t>F</w:t>
            </w:r>
            <w:r w:rsidR="00F324CC">
              <w:t>et</w:t>
            </w:r>
            <w:r w:rsidR="00194F45">
              <w:t>her</w:t>
            </w:r>
            <w:r w:rsidR="00F26B94">
              <w:t xml:space="preserve"> </w:t>
            </w:r>
            <w:r w:rsidR="002529BE">
              <w:t>can gain through</w:t>
            </w:r>
            <w:r w:rsidR="002E1498">
              <w:t xml:space="preserve"> </w:t>
            </w:r>
            <w:r w:rsidR="00CB69B7">
              <w:t xml:space="preserve">her </w:t>
            </w:r>
            <w:r w:rsidR="00721732">
              <w:t>lifelong</w:t>
            </w:r>
            <w:r w:rsidR="00CB69B7">
              <w:t xml:space="preserve"> experience</w:t>
            </w:r>
            <w:r w:rsidR="002529BE">
              <w:t xml:space="preserve"> in all these aspects. Whether the title is </w:t>
            </w:r>
            <w:r w:rsidR="007557AD">
              <w:t xml:space="preserve">wrangler, groom, trainer or rodeo bull rider, </w:t>
            </w:r>
            <w:r w:rsidR="00425EA6">
              <w:t>one thing is in common…safe</w:t>
            </w:r>
            <w:r w:rsidR="00D46F98">
              <w:t xml:space="preserve"> care </w:t>
            </w:r>
            <w:r w:rsidR="00C80150">
              <w:t>and handling</w:t>
            </w:r>
            <w:r w:rsidR="00425EA6">
              <w:t xml:space="preserve"> of a very </w:t>
            </w:r>
            <w:r w:rsidR="000313CF">
              <w:t>large, free</w:t>
            </w:r>
            <w:r w:rsidR="00425EA6">
              <w:t xml:space="preserve"> will animal in </w:t>
            </w:r>
            <w:r w:rsidR="00FC4BCB">
              <w:t xml:space="preserve">the </w:t>
            </w:r>
            <w:r w:rsidR="00612466">
              <w:t xml:space="preserve">performance of a task, </w:t>
            </w:r>
            <w:r w:rsidR="00512E38">
              <w:t>either for</w:t>
            </w:r>
            <w:r w:rsidR="00D46F98">
              <w:t xml:space="preserve"> </w:t>
            </w:r>
            <w:r w:rsidR="006E4BBD">
              <w:t>work</w:t>
            </w:r>
            <w:r w:rsidR="00512E38">
              <w:t xml:space="preserve"> or  pleasure</w:t>
            </w:r>
            <w:r w:rsidR="006E4BBD">
              <w:t xml:space="preserve">. </w:t>
            </w:r>
            <w:r w:rsidR="00CB69B7">
              <w:t xml:space="preserve"> </w:t>
            </w:r>
          </w:p>
          <w:p w14:paraId="69280884" w14:textId="3C7C414F" w:rsidR="002E1498" w:rsidRDefault="00F26B94" w:rsidP="002D2DEA">
            <w:r>
              <w:t xml:space="preserve">Fether brings this </w:t>
            </w:r>
            <w:r w:rsidR="00A1614C">
              <w:t xml:space="preserve">vast </w:t>
            </w:r>
            <w:r>
              <w:t xml:space="preserve">skill </w:t>
            </w:r>
            <w:r w:rsidR="00CB69B7">
              <w:t xml:space="preserve">of knowing the horse and rider </w:t>
            </w:r>
            <w:r>
              <w:t xml:space="preserve">to her current position as resident manager and trainer at Stay Awhile Stable. Her incremental step by step approach </w:t>
            </w:r>
            <w:r w:rsidR="00CB69B7">
              <w:t xml:space="preserve">to instruction </w:t>
            </w:r>
            <w:r>
              <w:t xml:space="preserve">is best described as </w:t>
            </w:r>
            <w:r w:rsidR="00CB69B7">
              <w:t xml:space="preserve">teaching </w:t>
            </w:r>
            <w:r>
              <w:t xml:space="preserve">physical literacy for both the rider and their equine </w:t>
            </w:r>
            <w:r w:rsidR="00C818EF">
              <w:t>partner.</w:t>
            </w:r>
            <w:r w:rsidR="00CB69B7">
              <w:t xml:space="preserve"> This </w:t>
            </w:r>
            <w:r w:rsidR="00CB69B7">
              <w:lastRenderedPageBreak/>
              <w:t xml:space="preserve">expertise comes from her 3 decades of </w:t>
            </w:r>
            <w:r w:rsidR="00C80150">
              <w:t>hands-on</w:t>
            </w:r>
            <w:r w:rsidR="00A1614C">
              <w:t xml:space="preserve"> experience</w:t>
            </w:r>
            <w:r w:rsidR="005B44F7">
              <w:t xml:space="preserve"> </w:t>
            </w:r>
          </w:p>
          <w:sdt>
            <w:sdtPr>
              <w:id w:val="-1954003311"/>
              <w:placeholder>
                <w:docPart w:val="589860AFB1CA4BA99B9D1A3DFE6801AE"/>
              </w:placeholder>
              <w:temporary/>
              <w:showingPlcHdr/>
              <w15:appearance w15:val="hidden"/>
            </w:sdtPr>
            <w:sdtEndPr/>
            <w:sdtContent>
              <w:p w14:paraId="4A74BD5C" w14:textId="77777777" w:rsidR="00036450" w:rsidRPr="00CB0055" w:rsidRDefault="00CB0055" w:rsidP="00C818EF">
                <w:pPr>
                  <w:pStyle w:val="Heading3"/>
                </w:pPr>
                <w:r w:rsidRPr="00CB0055">
                  <w:t>Contact</w:t>
                </w:r>
              </w:p>
            </w:sdtContent>
          </w:sdt>
          <w:sdt>
            <w:sdtPr>
              <w:id w:val="1111563247"/>
              <w:placeholder>
                <w:docPart w:val="D1162A2346EC48CB9440FAC7D1294A8F"/>
              </w:placeholder>
              <w:temporary/>
              <w:showingPlcHdr/>
              <w15:appearance w15:val="hidden"/>
            </w:sdtPr>
            <w:sdtEndPr/>
            <w:sdtContent>
              <w:p w14:paraId="7B9144B1" w14:textId="77777777" w:rsidR="004D3011" w:rsidRDefault="004D3011" w:rsidP="00C818EF">
                <w:r w:rsidRPr="004D3011">
                  <w:t>PHONE:</w:t>
                </w:r>
              </w:p>
            </w:sdtContent>
          </w:sdt>
          <w:p w14:paraId="0F052514" w14:textId="4FDF0E28" w:rsidR="004D3011" w:rsidRDefault="00E507B4" w:rsidP="00C818EF">
            <w:r>
              <w:t>336-865-3733</w:t>
            </w:r>
          </w:p>
          <w:p w14:paraId="536C1D99" w14:textId="77777777" w:rsidR="004D3011" w:rsidRPr="004D3011" w:rsidRDefault="004D3011" w:rsidP="00C818EF"/>
          <w:sdt>
            <w:sdtPr>
              <w:id w:val="67859272"/>
              <w:placeholder>
                <w:docPart w:val="5A3B847FFC694660B2C7529F9C914031"/>
              </w:placeholder>
              <w:temporary/>
              <w:showingPlcHdr/>
              <w15:appearance w15:val="hidden"/>
            </w:sdtPr>
            <w:sdtEndPr/>
            <w:sdtContent>
              <w:p w14:paraId="75B84C4C" w14:textId="77777777" w:rsidR="004D3011" w:rsidRDefault="004D3011" w:rsidP="00C818EF">
                <w:r w:rsidRPr="004D3011">
                  <w:t>WEBSITE:</w:t>
                </w:r>
              </w:p>
            </w:sdtContent>
          </w:sdt>
          <w:p w14:paraId="3A53F805" w14:textId="5B89AF98" w:rsidR="004D3011" w:rsidRDefault="00E507B4" w:rsidP="00C818EF">
            <w:r>
              <w:t>Bigcreekequestrian.com</w:t>
            </w:r>
          </w:p>
          <w:p w14:paraId="425EADC2" w14:textId="77777777" w:rsidR="004D3011" w:rsidRDefault="004D3011" w:rsidP="00C818EF"/>
          <w:p w14:paraId="453CD26E" w14:textId="6DC40DB3" w:rsidR="004D3011" w:rsidRDefault="00E507B4" w:rsidP="00C818EF">
            <w:r>
              <w:t xml:space="preserve"> Email: </w:t>
            </w:r>
          </w:p>
          <w:p w14:paraId="154E6E90" w14:textId="404F0C36" w:rsidR="00E507B4" w:rsidRDefault="002543D8" w:rsidP="00C818EF">
            <w:hyperlink r:id="rId7" w:history="1">
              <w:r w:rsidR="00E507B4" w:rsidRPr="007D2349">
                <w:rPr>
                  <w:rStyle w:val="Hyperlink"/>
                </w:rPr>
                <w:t>bigcreekequine@gmail.com</w:t>
              </w:r>
            </w:hyperlink>
          </w:p>
          <w:p w14:paraId="6C1512C6" w14:textId="78610681" w:rsidR="00E507B4" w:rsidRDefault="00E507B4" w:rsidP="00C818EF">
            <w:r>
              <w:t>Fether@stayawhilstables.com</w:t>
            </w:r>
          </w:p>
          <w:p w14:paraId="3EC9A957" w14:textId="777618C5" w:rsidR="004D3011" w:rsidRPr="00CB0055" w:rsidRDefault="002543D8" w:rsidP="00C818EF">
            <w:pPr>
              <w:pStyle w:val="Heading3"/>
            </w:pPr>
            <w:sdt>
              <w:sdtPr>
                <w:id w:val="-1444214663"/>
                <w:placeholder>
                  <w:docPart w:val="30681D04AA8C4A3E9310DA28E3E00B47"/>
                </w:placeholder>
                <w:temporary/>
                <w:showingPlcHdr/>
                <w15:appearance w15:val="hidden"/>
              </w:sdtPr>
              <w:sdtEndPr/>
              <w:sdtContent>
                <w:r w:rsidR="00CB0055" w:rsidRPr="00CB0055">
                  <w:t>Hobbies</w:t>
                </w:r>
              </w:sdtContent>
            </w:sdt>
          </w:p>
          <w:p w14:paraId="597231AA" w14:textId="49C6F0B6" w:rsidR="004D3011" w:rsidRDefault="00E507B4" w:rsidP="00C818EF">
            <w:r>
              <w:t>Everything horse</w:t>
            </w:r>
          </w:p>
          <w:p w14:paraId="66E51EB4" w14:textId="515C457E" w:rsidR="004D3011" w:rsidRDefault="004D3011" w:rsidP="00C818EF"/>
          <w:p w14:paraId="3742A314" w14:textId="77777777" w:rsidR="003C4626" w:rsidRDefault="003C4626" w:rsidP="00C818EF"/>
          <w:p w14:paraId="7A0B4C00" w14:textId="77777777" w:rsidR="003C4626" w:rsidRDefault="003C4626" w:rsidP="00C818EF"/>
          <w:p w14:paraId="01587831" w14:textId="1276FE6D" w:rsidR="003C4626" w:rsidRPr="004D3011" w:rsidRDefault="003C4626" w:rsidP="00C818EF"/>
        </w:tc>
        <w:tc>
          <w:tcPr>
            <w:tcW w:w="720" w:type="dxa"/>
          </w:tcPr>
          <w:p w14:paraId="3A079198" w14:textId="77777777" w:rsidR="001B2ABD" w:rsidRDefault="001B2ABD" w:rsidP="00C818EF">
            <w:pPr>
              <w:tabs>
                <w:tab w:val="left" w:pos="990"/>
              </w:tabs>
            </w:pPr>
          </w:p>
        </w:tc>
        <w:tc>
          <w:tcPr>
            <w:tcW w:w="6470" w:type="dxa"/>
          </w:tcPr>
          <w:p w14:paraId="4F694AFC" w14:textId="2B43069F" w:rsidR="001B2ABD" w:rsidRPr="00E5694D" w:rsidRDefault="002E1498" w:rsidP="00C818EF">
            <w:pPr>
              <w:pStyle w:val="Heading2"/>
              <w:rPr>
                <w:b w:val="0"/>
                <w:bCs w:val="0"/>
              </w:rPr>
            </w:pPr>
            <w:r w:rsidRPr="00E5694D">
              <w:rPr>
                <w:b w:val="0"/>
                <w:bCs w:val="0"/>
              </w:rPr>
              <w:t xml:space="preserve">Career </w:t>
            </w:r>
            <w:r w:rsidR="00335716">
              <w:rPr>
                <w:b w:val="0"/>
                <w:bCs w:val="0"/>
              </w:rPr>
              <w:t xml:space="preserve">Experience and </w:t>
            </w:r>
            <w:r w:rsidRPr="00E5694D">
              <w:rPr>
                <w:b w:val="0"/>
                <w:bCs w:val="0"/>
              </w:rPr>
              <w:t>HighLights</w:t>
            </w:r>
          </w:p>
          <w:p w14:paraId="3F84B792" w14:textId="508F2350" w:rsidR="00F062D4" w:rsidRDefault="00F062D4" w:rsidP="00C818EF">
            <w:pPr>
              <w:pStyle w:val="Heading4"/>
              <w:rPr>
                <w:b w:val="0"/>
              </w:rPr>
            </w:pPr>
            <w:r>
              <w:rPr>
                <w:b w:val="0"/>
              </w:rPr>
              <w:t xml:space="preserve">5 years </w:t>
            </w:r>
            <w:r w:rsidR="00397F7A">
              <w:rPr>
                <w:b w:val="0"/>
              </w:rPr>
              <w:t xml:space="preserve">– Owner Operator Big Creek Equestrian </w:t>
            </w:r>
          </w:p>
          <w:p w14:paraId="462EA66F" w14:textId="3018473A" w:rsidR="008B5E4E" w:rsidRDefault="0063392B" w:rsidP="00C818EF">
            <w:pPr>
              <w:pStyle w:val="Heading4"/>
              <w:rPr>
                <w:b w:val="0"/>
              </w:rPr>
            </w:pPr>
            <w:r>
              <w:rPr>
                <w:b w:val="0"/>
              </w:rPr>
              <w:t>3</w:t>
            </w:r>
            <w:r w:rsidR="005E30B6">
              <w:rPr>
                <w:b w:val="0"/>
              </w:rPr>
              <w:t xml:space="preserve"> Years - </w:t>
            </w:r>
            <w:r w:rsidR="006D5059">
              <w:rPr>
                <w:b w:val="0"/>
              </w:rPr>
              <w:t xml:space="preserve">Animal </w:t>
            </w:r>
            <w:r w:rsidR="00500EEF">
              <w:rPr>
                <w:b w:val="0"/>
              </w:rPr>
              <w:t xml:space="preserve">Laboratory </w:t>
            </w:r>
            <w:r w:rsidR="006D5059">
              <w:rPr>
                <w:b w:val="0"/>
              </w:rPr>
              <w:t>Tech</w:t>
            </w:r>
            <w:r w:rsidR="005E30B6">
              <w:rPr>
                <w:b w:val="0"/>
              </w:rPr>
              <w:t xml:space="preserve"> </w:t>
            </w:r>
            <w:r w:rsidR="008B5E4E">
              <w:rPr>
                <w:b w:val="0"/>
              </w:rPr>
              <w:t xml:space="preserve"> Wake Forest Baptist Hospital</w:t>
            </w:r>
            <w:r w:rsidR="00397F7A">
              <w:rPr>
                <w:b w:val="0"/>
              </w:rPr>
              <w:t xml:space="preserve">, </w:t>
            </w:r>
            <w:r w:rsidR="008B5E4E">
              <w:rPr>
                <w:b w:val="0"/>
              </w:rPr>
              <w:t xml:space="preserve"> NC</w:t>
            </w:r>
          </w:p>
          <w:p w14:paraId="22FB023A" w14:textId="1F8E2B9E" w:rsidR="0063392B" w:rsidRDefault="0063392B" w:rsidP="0063392B">
            <w:r>
              <w:t>4 years</w:t>
            </w:r>
            <w:r w:rsidR="003B0EEF">
              <w:t xml:space="preserve"> </w:t>
            </w:r>
            <w:r w:rsidR="00AE193C">
              <w:t>-</w:t>
            </w:r>
            <w:r w:rsidR="003B0EEF">
              <w:t>Jonny Lucas and Sons Stables</w:t>
            </w:r>
            <w:r w:rsidR="00D77442">
              <w:t xml:space="preserve"> –</w:t>
            </w:r>
            <w:r w:rsidR="00187F24">
              <w:t xml:space="preserve"> Saddlebreds</w:t>
            </w:r>
          </w:p>
          <w:p w14:paraId="27981B01" w14:textId="017377AF" w:rsidR="00167CC0" w:rsidRDefault="00187F24" w:rsidP="0063392B">
            <w:r>
              <w:t>20+</w:t>
            </w:r>
            <w:r w:rsidR="00167CC0">
              <w:t xml:space="preserve"> Years </w:t>
            </w:r>
            <w:r w:rsidR="00AE193C">
              <w:t xml:space="preserve">- </w:t>
            </w:r>
            <w:r w:rsidR="00167CC0">
              <w:t>Morrow Family Cattle Farms</w:t>
            </w:r>
          </w:p>
          <w:p w14:paraId="69829B61" w14:textId="17D6A37E" w:rsidR="00AE193C" w:rsidRDefault="00187F24" w:rsidP="0063392B">
            <w:r>
              <w:t>5</w:t>
            </w:r>
            <w:r w:rsidR="00AE193C">
              <w:t xml:space="preserve"> Years – Mountain Guide and </w:t>
            </w:r>
            <w:r w:rsidR="00F062D4">
              <w:t>Guest Services representative</w:t>
            </w:r>
          </w:p>
          <w:p w14:paraId="00C9DF70" w14:textId="79BBFB6E" w:rsidR="00F34407" w:rsidRDefault="00187F24" w:rsidP="0063392B">
            <w:r>
              <w:t>15</w:t>
            </w:r>
            <w:r w:rsidR="00F34407">
              <w:t xml:space="preserve"> years- Wrangler</w:t>
            </w:r>
          </w:p>
          <w:p w14:paraId="069F73E3" w14:textId="27D114F4" w:rsidR="00A309AD" w:rsidRDefault="00187F24" w:rsidP="0063392B">
            <w:r>
              <w:t>15</w:t>
            </w:r>
            <w:r w:rsidR="00A309AD">
              <w:t xml:space="preserve"> Years – Rodeo and event riding</w:t>
            </w:r>
          </w:p>
          <w:p w14:paraId="3DE897B2" w14:textId="77777777" w:rsidR="002E1498" w:rsidRPr="00E5694D" w:rsidRDefault="002E1498" w:rsidP="00C818EF"/>
          <w:p w14:paraId="0AB1684A" w14:textId="139F6223" w:rsidR="00E5694D" w:rsidRPr="00E5694D" w:rsidRDefault="003D2A20" w:rsidP="00C818EF">
            <w:r>
              <w:t xml:space="preserve">2021-Present </w:t>
            </w:r>
            <w:r w:rsidR="00E5694D">
              <w:t xml:space="preserve">- Integral member of start up team during planning, lay out and construction at Stay Awhile </w:t>
            </w:r>
            <w:r w:rsidR="00F91C1C">
              <w:t>Stables creating</w:t>
            </w:r>
            <w:r w:rsidR="00E5694D">
              <w:t xml:space="preserve"> and managing the Camps, Private </w:t>
            </w:r>
            <w:r w:rsidR="00365B3E">
              <w:t>lessons and</w:t>
            </w:r>
            <w:r w:rsidR="00E5694D">
              <w:t xml:space="preserve"> Training </w:t>
            </w:r>
            <w:r w:rsidR="009A3567">
              <w:t xml:space="preserve">of </w:t>
            </w:r>
            <w:r w:rsidR="00E5694D">
              <w:t>Clients</w:t>
            </w:r>
          </w:p>
          <w:p w14:paraId="035F1692" w14:textId="105DB111" w:rsidR="00036450" w:rsidRPr="00E5694D" w:rsidRDefault="00417784" w:rsidP="00C818EF">
            <w:pPr>
              <w:pStyle w:val="Heading2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Background Relevant Experience</w:t>
            </w:r>
          </w:p>
          <w:p w14:paraId="5B503C85" w14:textId="17C74557" w:rsidR="002D2DEA" w:rsidRPr="00D23829" w:rsidRDefault="0072517E" w:rsidP="00D23829">
            <w:pPr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 xml:space="preserve">Fether was always active in High School programs from </w:t>
            </w:r>
            <w:r w:rsidR="004A0B29">
              <w:rPr>
                <w:noProof/>
                <w:color w:val="000000" w:themeColor="text1"/>
              </w:rPr>
              <w:t xml:space="preserve">Leadership </w:t>
            </w:r>
            <w:r w:rsidR="006A1C35">
              <w:rPr>
                <w:noProof/>
                <w:color w:val="000000" w:themeColor="text1"/>
              </w:rPr>
              <w:t xml:space="preserve">to </w:t>
            </w:r>
            <w:r w:rsidR="00275BD5">
              <w:rPr>
                <w:noProof/>
                <w:color w:val="000000" w:themeColor="text1"/>
              </w:rPr>
              <w:t>the Arts</w:t>
            </w:r>
            <w:r w:rsidR="00E63D50">
              <w:rPr>
                <w:noProof/>
                <w:color w:val="000000" w:themeColor="text1"/>
              </w:rPr>
              <w:t>. She was</w:t>
            </w:r>
            <w:r w:rsidR="00275BD5">
              <w:rPr>
                <w:noProof/>
                <w:color w:val="000000" w:themeColor="text1"/>
              </w:rPr>
              <w:t xml:space="preserve"> a </w:t>
            </w:r>
            <w:r w:rsidR="006A1C35">
              <w:rPr>
                <w:noProof/>
                <w:color w:val="000000" w:themeColor="text1"/>
              </w:rPr>
              <w:t xml:space="preserve">contributor to </w:t>
            </w:r>
            <w:r w:rsidR="00E63D50">
              <w:rPr>
                <w:noProof/>
                <w:color w:val="000000" w:themeColor="text1"/>
              </w:rPr>
              <w:t xml:space="preserve">local </w:t>
            </w:r>
            <w:r w:rsidR="006A1C35">
              <w:rPr>
                <w:noProof/>
                <w:color w:val="000000" w:themeColor="text1"/>
              </w:rPr>
              <w:t xml:space="preserve">Art </w:t>
            </w:r>
            <w:r w:rsidR="0059253C">
              <w:rPr>
                <w:noProof/>
                <w:color w:val="000000" w:themeColor="text1"/>
              </w:rPr>
              <w:t xml:space="preserve">Shows </w:t>
            </w:r>
            <w:r w:rsidR="00E63D50">
              <w:rPr>
                <w:noProof/>
                <w:color w:val="000000" w:themeColor="text1"/>
              </w:rPr>
              <w:t xml:space="preserve">and </w:t>
            </w:r>
            <w:r w:rsidR="0059253C">
              <w:rPr>
                <w:noProof/>
                <w:color w:val="000000" w:themeColor="text1"/>
              </w:rPr>
              <w:t xml:space="preserve"> the </w:t>
            </w:r>
            <w:r w:rsidR="006A1C35">
              <w:rPr>
                <w:noProof/>
                <w:color w:val="000000" w:themeColor="text1"/>
              </w:rPr>
              <w:t xml:space="preserve"> </w:t>
            </w:r>
            <w:r w:rsidR="00275BD5">
              <w:rPr>
                <w:noProof/>
                <w:color w:val="000000" w:themeColor="text1"/>
              </w:rPr>
              <w:t xml:space="preserve">President of </w:t>
            </w:r>
            <w:r w:rsidR="0023400E">
              <w:rPr>
                <w:noProof/>
                <w:color w:val="000000" w:themeColor="text1"/>
              </w:rPr>
              <w:t xml:space="preserve">the Class. This experience allows her to connect to her </w:t>
            </w:r>
            <w:r w:rsidR="0059253C">
              <w:rPr>
                <w:noProof/>
                <w:color w:val="000000" w:themeColor="text1"/>
              </w:rPr>
              <w:t xml:space="preserve">young riders and most imporatnty </w:t>
            </w:r>
            <w:r w:rsidR="004C7B8B">
              <w:rPr>
                <w:noProof/>
                <w:color w:val="000000" w:themeColor="text1"/>
              </w:rPr>
              <w:t xml:space="preserve">create </w:t>
            </w:r>
            <w:r w:rsidR="00067561">
              <w:rPr>
                <w:noProof/>
                <w:color w:val="000000" w:themeColor="text1"/>
              </w:rPr>
              <w:t xml:space="preserve"> that</w:t>
            </w:r>
            <w:r w:rsidR="0059253C">
              <w:rPr>
                <w:noProof/>
                <w:color w:val="000000" w:themeColor="text1"/>
              </w:rPr>
              <w:t xml:space="preserve"> </w:t>
            </w:r>
            <w:r w:rsidR="004C7B8B">
              <w:rPr>
                <w:noProof/>
                <w:color w:val="000000" w:themeColor="text1"/>
              </w:rPr>
              <w:t xml:space="preserve">little </w:t>
            </w:r>
            <w:r w:rsidR="0059253C">
              <w:rPr>
                <w:noProof/>
                <w:color w:val="000000" w:themeColor="text1"/>
              </w:rPr>
              <w:t xml:space="preserve">extra touch </w:t>
            </w:r>
            <w:r w:rsidR="004C7B8B">
              <w:rPr>
                <w:noProof/>
                <w:color w:val="000000" w:themeColor="text1"/>
              </w:rPr>
              <w:t xml:space="preserve">that produces the </w:t>
            </w:r>
            <w:r w:rsidR="00833BA0">
              <w:rPr>
                <w:noProof/>
                <w:color w:val="000000" w:themeColor="text1"/>
              </w:rPr>
              <w:t>child and the pony experience.</w:t>
            </w:r>
            <w:r w:rsidR="004D5877">
              <w:rPr>
                <w:noProof/>
                <w:color w:val="000000" w:themeColor="text1"/>
              </w:rPr>
              <w:t xml:space="preserve"> The barn art is on display around the </w:t>
            </w:r>
            <w:r w:rsidR="00A3372B">
              <w:rPr>
                <w:noProof/>
                <w:color w:val="000000" w:themeColor="text1"/>
              </w:rPr>
              <w:t xml:space="preserve">shed row and arena. </w:t>
            </w:r>
            <w:r w:rsidR="00833BA0">
              <w:rPr>
                <w:noProof/>
                <w:color w:val="000000" w:themeColor="text1"/>
              </w:rPr>
              <w:t xml:space="preserve"> </w:t>
            </w:r>
            <w:r w:rsidR="00D267DC">
              <w:rPr>
                <w:noProof/>
                <w:color w:val="000000" w:themeColor="text1"/>
              </w:rPr>
              <w:t xml:space="preserve">Starting with the name, Stay Awhile Stables, the </w:t>
            </w:r>
            <w:r w:rsidR="00BD5358">
              <w:rPr>
                <w:noProof/>
                <w:color w:val="000000" w:themeColor="text1"/>
              </w:rPr>
              <w:t xml:space="preserve">single focus is to form a community of people with the passion for horses and the joy this union brings. </w:t>
            </w:r>
            <w:r w:rsidR="00874963">
              <w:t xml:space="preserve">Her </w:t>
            </w:r>
            <w:r w:rsidR="002977FD">
              <w:t xml:space="preserve">relevant experience </w:t>
            </w:r>
            <w:r w:rsidR="00CF3553">
              <w:t xml:space="preserve">is </w:t>
            </w:r>
            <w:r w:rsidR="00902854">
              <w:t>priceless and</w:t>
            </w:r>
            <w:r w:rsidR="00CF3553">
              <w:t xml:space="preserve"> </w:t>
            </w:r>
            <w:r w:rsidR="002977FD">
              <w:t>provid</w:t>
            </w:r>
            <w:r w:rsidR="00CF3553">
              <w:t>es</w:t>
            </w:r>
            <w:r w:rsidR="002977FD">
              <w:t xml:space="preserve"> the </w:t>
            </w:r>
            <w:r w:rsidR="00CF3553">
              <w:t xml:space="preserve">vital </w:t>
            </w:r>
            <w:r w:rsidR="008E653A">
              <w:t>student connection</w:t>
            </w:r>
            <w:r w:rsidR="00CF3553">
              <w:t xml:space="preserve">. </w:t>
            </w:r>
            <w:r w:rsidR="008E653A">
              <w:t xml:space="preserve"> </w:t>
            </w:r>
            <w:r w:rsidR="00F97EA2">
              <w:t xml:space="preserve">As a </w:t>
            </w:r>
            <w:r w:rsidR="001203D5">
              <w:t>5</w:t>
            </w:r>
            <w:r w:rsidR="00B03F86">
              <w:t>-year-old</w:t>
            </w:r>
            <w:r w:rsidR="008E653A">
              <w:t xml:space="preserve"> girl </w:t>
            </w:r>
            <w:r w:rsidR="002D2DEA">
              <w:t xml:space="preserve">watching </w:t>
            </w:r>
            <w:r w:rsidR="00F97EA2">
              <w:t xml:space="preserve">a rodeo from the press box as her </w:t>
            </w:r>
            <w:r w:rsidR="001203D5">
              <w:t xml:space="preserve">Grand </w:t>
            </w:r>
            <w:r w:rsidR="00F97EA2">
              <w:t>Dad announces,</w:t>
            </w:r>
            <w:r w:rsidR="008E25E0">
              <w:t xml:space="preserve"> or ropes from one of his many champion “Leo” colts,</w:t>
            </w:r>
            <w:r w:rsidR="00F97EA2">
              <w:t xml:space="preserve"> </w:t>
            </w:r>
            <w:r w:rsidR="004B33B3">
              <w:t xml:space="preserve">to achieving status as a </w:t>
            </w:r>
            <w:r w:rsidR="007E7330">
              <w:t>wrangler, mountain</w:t>
            </w:r>
            <w:r w:rsidR="003E4A88">
              <w:t xml:space="preserve"> </w:t>
            </w:r>
            <w:r w:rsidR="004B33B3">
              <w:t xml:space="preserve">tour guide or navigating </w:t>
            </w:r>
            <w:r w:rsidR="00F853A3">
              <w:t>the rigors of an international level show barn as a groom</w:t>
            </w:r>
            <w:r w:rsidR="00365B3E">
              <w:t>/</w:t>
            </w:r>
            <w:r w:rsidR="00F853A3">
              <w:t xml:space="preserve"> </w:t>
            </w:r>
            <w:r w:rsidR="00842839">
              <w:t>trainer, she</w:t>
            </w:r>
            <w:r w:rsidR="00902854">
              <w:t xml:space="preserve"> knows what her students as well as the horses are </w:t>
            </w:r>
            <w:r w:rsidR="004F3550">
              <w:t>“</w:t>
            </w:r>
            <w:r w:rsidR="00902854">
              <w:t>feeling</w:t>
            </w:r>
            <w:r w:rsidR="004F3550">
              <w:t>”</w:t>
            </w:r>
            <w:r w:rsidR="000051BE">
              <w:t xml:space="preserve">. </w:t>
            </w:r>
            <w:r w:rsidR="00F853A3">
              <w:t xml:space="preserve"> </w:t>
            </w:r>
            <w:r w:rsidR="000051BE">
              <w:t xml:space="preserve">This </w:t>
            </w:r>
            <w:r w:rsidR="0062063E">
              <w:t>“</w:t>
            </w:r>
            <w:r w:rsidR="000051BE">
              <w:t>feeling</w:t>
            </w:r>
            <w:r w:rsidR="0062063E">
              <w:t xml:space="preserve">” </w:t>
            </w:r>
            <w:r w:rsidR="000051BE">
              <w:t xml:space="preserve">is the basis of </w:t>
            </w:r>
            <w:r w:rsidR="00D82E61">
              <w:t>Fether’s instructional</w:t>
            </w:r>
            <w:r w:rsidR="000051BE">
              <w:t xml:space="preserve"> system that </w:t>
            </w:r>
            <w:r w:rsidR="00EF0FA3">
              <w:t>is</w:t>
            </w:r>
            <w:r w:rsidR="00BD7643">
              <w:t xml:space="preserve"> designed to </w:t>
            </w:r>
            <w:r w:rsidR="00EF0FA3">
              <w:t>“</w:t>
            </w:r>
            <w:r w:rsidR="00BD7643">
              <w:t>get</w:t>
            </w:r>
            <w:r w:rsidR="0057598A">
              <w:t xml:space="preserve"> your hands dirty </w:t>
            </w:r>
            <w:r w:rsidR="007E650D">
              <w:t xml:space="preserve">and boots dusty and </w:t>
            </w:r>
            <w:r w:rsidR="00EE777A">
              <w:t>learn</w:t>
            </w:r>
            <w:r w:rsidR="007E7330">
              <w:t xml:space="preserve"> literally</w:t>
            </w:r>
            <w:r w:rsidR="002B50B4">
              <w:t xml:space="preserve"> from the ground up. </w:t>
            </w:r>
            <w:r w:rsidR="0078629A">
              <w:t xml:space="preserve">The lessons are differentiated </w:t>
            </w:r>
            <w:r w:rsidR="00D82E61">
              <w:t xml:space="preserve">based on </w:t>
            </w:r>
            <w:r w:rsidR="007E7330">
              <w:t>skill from</w:t>
            </w:r>
            <w:r w:rsidR="0051247D">
              <w:t xml:space="preserve"> a</w:t>
            </w:r>
            <w:r w:rsidR="002D2DEA">
              <w:t xml:space="preserve"> novice </w:t>
            </w:r>
            <w:r w:rsidR="00A63F1B">
              <w:t xml:space="preserve">child or senior </w:t>
            </w:r>
            <w:r w:rsidR="00D82E61">
              <w:t xml:space="preserve">who </w:t>
            </w:r>
            <w:r w:rsidR="007E650D">
              <w:t xml:space="preserve">has </w:t>
            </w:r>
            <w:r w:rsidR="002D2DEA">
              <w:t>never r</w:t>
            </w:r>
            <w:r w:rsidR="00EE777A">
              <w:t xml:space="preserve">idden </w:t>
            </w:r>
            <w:r w:rsidR="009C66A4">
              <w:t>before</w:t>
            </w:r>
            <w:r w:rsidR="002D2DEA">
              <w:t xml:space="preserve"> to the </w:t>
            </w:r>
            <w:r w:rsidR="00A92B15">
              <w:t xml:space="preserve">advanced </w:t>
            </w:r>
            <w:r w:rsidR="002D2DEA">
              <w:t xml:space="preserve">reschooling of a </w:t>
            </w:r>
            <w:r w:rsidR="00C4304B">
              <w:t>former Race</w:t>
            </w:r>
            <w:r w:rsidR="002D2DEA">
              <w:t xml:space="preserve"> Horse , (OTTB) or turning an abused show horse into a </w:t>
            </w:r>
            <w:r w:rsidR="003F35DD">
              <w:t xml:space="preserve">lesson </w:t>
            </w:r>
            <w:r w:rsidR="002D2DEA">
              <w:t>horse</w:t>
            </w:r>
            <w:r w:rsidR="00C4304B">
              <w:t xml:space="preserve">. </w:t>
            </w:r>
            <w:r w:rsidR="003F35DD">
              <w:t xml:space="preserve"> The results </w:t>
            </w:r>
            <w:r w:rsidR="00C4304B">
              <w:t>are an</w:t>
            </w:r>
            <w:r w:rsidR="002D2DEA">
              <w:t xml:space="preserve"> enjoyable union of horse and rider</w:t>
            </w:r>
            <w:r w:rsidR="00C4304B">
              <w:t xml:space="preserve"> at the level they both meet. </w:t>
            </w:r>
            <w:r w:rsidR="00666CB5">
              <w:t xml:space="preserve">In horse terms, Fether will never over face a </w:t>
            </w:r>
            <w:r w:rsidR="006327DE">
              <w:t>horse,</w:t>
            </w:r>
            <w:r w:rsidR="00666CB5">
              <w:t xml:space="preserve"> or its rider and the experience will last a </w:t>
            </w:r>
            <w:r w:rsidR="004E47FB">
              <w:t>lifetime. Advanced instructional services are</w:t>
            </w:r>
            <w:r w:rsidR="002D2DEA">
              <w:t xml:space="preserve"> obtained through her extensive network of visiting </w:t>
            </w:r>
            <w:r w:rsidR="008E6121">
              <w:t xml:space="preserve">clinicians </w:t>
            </w:r>
            <w:r w:rsidR="002D2DEA">
              <w:t xml:space="preserve">or trailer in </w:t>
            </w:r>
            <w:r w:rsidR="00106A81">
              <w:t>clinics,</w:t>
            </w:r>
            <w:r w:rsidR="002D2DEA">
              <w:t xml:space="preserve"> and it is all under the roof at Stay Awhile Stable</w:t>
            </w:r>
            <w:r w:rsidR="00162FFC">
              <w:t>. We</w:t>
            </w:r>
            <w:r w:rsidR="00D23829">
              <w:t xml:space="preserve"> </w:t>
            </w:r>
            <w:r w:rsidR="00162FFC">
              <w:t>simply</w:t>
            </w:r>
            <w:r w:rsidR="006103EC">
              <w:t xml:space="preserve"> desire to s</w:t>
            </w:r>
            <w:r w:rsidR="00B03200">
              <w:t xml:space="preserve">hare with </w:t>
            </w:r>
            <w:r w:rsidR="006103EC">
              <w:t>o</w:t>
            </w:r>
            <w:r w:rsidR="00B03200">
              <w:t xml:space="preserve">thers the Passion and Enjoyment </w:t>
            </w:r>
            <w:r w:rsidR="00923075">
              <w:t>we have</w:t>
            </w:r>
            <w:r w:rsidR="00B03200">
              <w:t xml:space="preserve"> for th</w:t>
            </w:r>
            <w:r w:rsidR="00D23829">
              <w:t>is thing called horses</w:t>
            </w:r>
            <w:r w:rsidR="002D2DEA">
              <w:t xml:space="preserve">.  </w:t>
            </w:r>
          </w:p>
          <w:p w14:paraId="37B4BDFB" w14:textId="302EA949" w:rsidR="001A7BA4" w:rsidRDefault="001A7BA4" w:rsidP="00C818EF">
            <w:pPr>
              <w:rPr>
                <w:noProof/>
                <w:color w:val="000000" w:themeColor="text1"/>
              </w:rPr>
            </w:pPr>
          </w:p>
          <w:p w14:paraId="194D4F0F" w14:textId="77777777" w:rsidR="00584078" w:rsidRDefault="00584078" w:rsidP="00C818EF">
            <w:pPr>
              <w:rPr>
                <w:noProof/>
                <w:color w:val="000000" w:themeColor="text1"/>
              </w:rPr>
            </w:pPr>
          </w:p>
          <w:p w14:paraId="71F18014" w14:textId="7BCD9801" w:rsidR="00F91C1C" w:rsidRPr="00E5694D" w:rsidRDefault="00F91C1C" w:rsidP="00C818EF">
            <w:pPr>
              <w:rPr>
                <w:color w:val="FFFFFF" w:themeColor="background1"/>
              </w:rPr>
            </w:pPr>
          </w:p>
        </w:tc>
      </w:tr>
    </w:tbl>
    <w:p w14:paraId="127E496A" w14:textId="77777777" w:rsidR="00593A7B" w:rsidRDefault="00593A7B" w:rsidP="000C45FF">
      <w:pPr>
        <w:tabs>
          <w:tab w:val="left" w:pos="990"/>
        </w:tabs>
      </w:pPr>
    </w:p>
    <w:sectPr w:rsidR="00593A7B" w:rsidSect="000C45FF">
      <w:headerReference w:type="default" r:id="rId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AC68E8" w14:textId="77777777" w:rsidR="009C093C" w:rsidRDefault="009C093C" w:rsidP="000C45FF">
      <w:r>
        <w:separator/>
      </w:r>
    </w:p>
  </w:endnote>
  <w:endnote w:type="continuationSeparator" w:id="0">
    <w:p w14:paraId="5794C458" w14:textId="77777777" w:rsidR="009C093C" w:rsidRDefault="009C093C" w:rsidP="000C45FF">
      <w:r>
        <w:continuationSeparator/>
      </w:r>
    </w:p>
  </w:endnote>
  <w:endnote w:type="continuationNotice" w:id="1">
    <w:p w14:paraId="281F615A" w14:textId="77777777" w:rsidR="009C093C" w:rsidRDefault="009C093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altName w:val="メイリオ"/>
    <w:panose1 w:val="020B0604030504040204"/>
    <w:charset w:val="80"/>
    <w:family w:val="swiss"/>
    <w:notTrueType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36A29B" w14:textId="77777777" w:rsidR="009C093C" w:rsidRDefault="009C093C" w:rsidP="000C45FF">
      <w:r>
        <w:separator/>
      </w:r>
    </w:p>
  </w:footnote>
  <w:footnote w:type="continuationSeparator" w:id="0">
    <w:p w14:paraId="3AD1739F" w14:textId="77777777" w:rsidR="009C093C" w:rsidRDefault="009C093C" w:rsidP="000C45FF">
      <w:r>
        <w:continuationSeparator/>
      </w:r>
    </w:p>
  </w:footnote>
  <w:footnote w:type="continuationNotice" w:id="1">
    <w:p w14:paraId="0365514E" w14:textId="77777777" w:rsidR="009C093C" w:rsidRDefault="009C093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1E44DF" w14:textId="77777777" w:rsidR="000C45FF" w:rsidRDefault="000C45FF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E0E76FB" wp14:editId="2BF72D89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260336" cy="9628632"/>
          <wp:effectExtent l="0" t="0" r="0" b="0"/>
          <wp:wrapNone/>
          <wp:docPr id="3" name="Graphic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60336" cy="962863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7"/>
  <w:removePersonalInformation/>
  <w:removeDateAndTime/>
  <w:proofState w:spelling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E89"/>
    <w:rsid w:val="000051BE"/>
    <w:rsid w:val="000313CF"/>
    <w:rsid w:val="00034957"/>
    <w:rsid w:val="00036450"/>
    <w:rsid w:val="0003775A"/>
    <w:rsid w:val="0004186E"/>
    <w:rsid w:val="00067561"/>
    <w:rsid w:val="0006793A"/>
    <w:rsid w:val="00083317"/>
    <w:rsid w:val="00094499"/>
    <w:rsid w:val="000C0399"/>
    <w:rsid w:val="000C2456"/>
    <w:rsid w:val="000C45FF"/>
    <w:rsid w:val="000C563F"/>
    <w:rsid w:val="000C676D"/>
    <w:rsid w:val="000D735D"/>
    <w:rsid w:val="000E3FD1"/>
    <w:rsid w:val="00106A81"/>
    <w:rsid w:val="00112054"/>
    <w:rsid w:val="001203D5"/>
    <w:rsid w:val="001317D8"/>
    <w:rsid w:val="00133C5B"/>
    <w:rsid w:val="001525E1"/>
    <w:rsid w:val="00162FFC"/>
    <w:rsid w:val="00167CC0"/>
    <w:rsid w:val="00180329"/>
    <w:rsid w:val="00187F24"/>
    <w:rsid w:val="0019001F"/>
    <w:rsid w:val="0019480A"/>
    <w:rsid w:val="00194F45"/>
    <w:rsid w:val="001A5453"/>
    <w:rsid w:val="001A74A5"/>
    <w:rsid w:val="001A7BA4"/>
    <w:rsid w:val="001B2ABD"/>
    <w:rsid w:val="001E0391"/>
    <w:rsid w:val="001E1759"/>
    <w:rsid w:val="001F1ECC"/>
    <w:rsid w:val="00227797"/>
    <w:rsid w:val="00227818"/>
    <w:rsid w:val="0023400E"/>
    <w:rsid w:val="00234F2B"/>
    <w:rsid w:val="002400EB"/>
    <w:rsid w:val="002529BE"/>
    <w:rsid w:val="00256CF7"/>
    <w:rsid w:val="00274116"/>
    <w:rsid w:val="00275BD5"/>
    <w:rsid w:val="00281FD5"/>
    <w:rsid w:val="0029416E"/>
    <w:rsid w:val="002977FD"/>
    <w:rsid w:val="002A1711"/>
    <w:rsid w:val="002B3648"/>
    <w:rsid w:val="002B50B4"/>
    <w:rsid w:val="002D13D7"/>
    <w:rsid w:val="002D2DEA"/>
    <w:rsid w:val="002E1498"/>
    <w:rsid w:val="0030481B"/>
    <w:rsid w:val="003156FC"/>
    <w:rsid w:val="003254B5"/>
    <w:rsid w:val="00331645"/>
    <w:rsid w:val="00335716"/>
    <w:rsid w:val="00357292"/>
    <w:rsid w:val="00365B3E"/>
    <w:rsid w:val="0037121F"/>
    <w:rsid w:val="003910D8"/>
    <w:rsid w:val="003925DE"/>
    <w:rsid w:val="00397F7A"/>
    <w:rsid w:val="003A6B7D"/>
    <w:rsid w:val="003B06CA"/>
    <w:rsid w:val="003B0EEF"/>
    <w:rsid w:val="003C4626"/>
    <w:rsid w:val="003D2A20"/>
    <w:rsid w:val="003E4A88"/>
    <w:rsid w:val="003F31F9"/>
    <w:rsid w:val="003F35DD"/>
    <w:rsid w:val="004071FC"/>
    <w:rsid w:val="00410747"/>
    <w:rsid w:val="00417784"/>
    <w:rsid w:val="00425EA6"/>
    <w:rsid w:val="00445947"/>
    <w:rsid w:val="00470E62"/>
    <w:rsid w:val="004813B3"/>
    <w:rsid w:val="00496591"/>
    <w:rsid w:val="004A0B29"/>
    <w:rsid w:val="004B33B3"/>
    <w:rsid w:val="004B5FFF"/>
    <w:rsid w:val="004C5D1D"/>
    <w:rsid w:val="004C63E4"/>
    <w:rsid w:val="004C7B8B"/>
    <w:rsid w:val="004D2A82"/>
    <w:rsid w:val="004D3011"/>
    <w:rsid w:val="004D5877"/>
    <w:rsid w:val="004E47FB"/>
    <w:rsid w:val="004F3550"/>
    <w:rsid w:val="00500EEF"/>
    <w:rsid w:val="00503C5D"/>
    <w:rsid w:val="00511A77"/>
    <w:rsid w:val="0051247D"/>
    <w:rsid w:val="00512E38"/>
    <w:rsid w:val="005262AC"/>
    <w:rsid w:val="00526C19"/>
    <w:rsid w:val="0053145B"/>
    <w:rsid w:val="00542AF8"/>
    <w:rsid w:val="00570DAC"/>
    <w:rsid w:val="0057598A"/>
    <w:rsid w:val="00582BC5"/>
    <w:rsid w:val="00584078"/>
    <w:rsid w:val="0059253C"/>
    <w:rsid w:val="00592BA1"/>
    <w:rsid w:val="00593A7B"/>
    <w:rsid w:val="005B44F7"/>
    <w:rsid w:val="005E2A36"/>
    <w:rsid w:val="005E30B6"/>
    <w:rsid w:val="005E39D5"/>
    <w:rsid w:val="005F768E"/>
    <w:rsid w:val="00600670"/>
    <w:rsid w:val="006103EC"/>
    <w:rsid w:val="00612466"/>
    <w:rsid w:val="0062063E"/>
    <w:rsid w:val="0062123A"/>
    <w:rsid w:val="006327DE"/>
    <w:rsid w:val="0063392B"/>
    <w:rsid w:val="00646E75"/>
    <w:rsid w:val="00666CB5"/>
    <w:rsid w:val="006771D0"/>
    <w:rsid w:val="00684C30"/>
    <w:rsid w:val="006A1C35"/>
    <w:rsid w:val="006D5059"/>
    <w:rsid w:val="006D6E9E"/>
    <w:rsid w:val="006E4BBD"/>
    <w:rsid w:val="006F4F73"/>
    <w:rsid w:val="00705B78"/>
    <w:rsid w:val="00715FCB"/>
    <w:rsid w:val="00716599"/>
    <w:rsid w:val="00721732"/>
    <w:rsid w:val="0072517E"/>
    <w:rsid w:val="0072776E"/>
    <w:rsid w:val="00743101"/>
    <w:rsid w:val="007557AD"/>
    <w:rsid w:val="00764C9F"/>
    <w:rsid w:val="007750A0"/>
    <w:rsid w:val="007775E1"/>
    <w:rsid w:val="0078629A"/>
    <w:rsid w:val="007867A0"/>
    <w:rsid w:val="007927F5"/>
    <w:rsid w:val="007B18D3"/>
    <w:rsid w:val="007B2EED"/>
    <w:rsid w:val="007B68DD"/>
    <w:rsid w:val="007D5BD8"/>
    <w:rsid w:val="007E650D"/>
    <w:rsid w:val="007E7330"/>
    <w:rsid w:val="00802CA0"/>
    <w:rsid w:val="00833BA0"/>
    <w:rsid w:val="00842839"/>
    <w:rsid w:val="00844BC3"/>
    <w:rsid w:val="0085443F"/>
    <w:rsid w:val="00863705"/>
    <w:rsid w:val="00874963"/>
    <w:rsid w:val="00876034"/>
    <w:rsid w:val="00876E5B"/>
    <w:rsid w:val="0088417E"/>
    <w:rsid w:val="00890F44"/>
    <w:rsid w:val="008B5E4E"/>
    <w:rsid w:val="008E25E0"/>
    <w:rsid w:val="008E6121"/>
    <w:rsid w:val="008E653A"/>
    <w:rsid w:val="0090024B"/>
    <w:rsid w:val="00902854"/>
    <w:rsid w:val="00917B39"/>
    <w:rsid w:val="00923075"/>
    <w:rsid w:val="009260CD"/>
    <w:rsid w:val="0093527B"/>
    <w:rsid w:val="00940A66"/>
    <w:rsid w:val="00952C25"/>
    <w:rsid w:val="009853AB"/>
    <w:rsid w:val="009A3567"/>
    <w:rsid w:val="009C093C"/>
    <w:rsid w:val="009C66A4"/>
    <w:rsid w:val="009F799A"/>
    <w:rsid w:val="00A160FE"/>
    <w:rsid w:val="00A1614C"/>
    <w:rsid w:val="00A2118D"/>
    <w:rsid w:val="00A309AD"/>
    <w:rsid w:val="00A3372B"/>
    <w:rsid w:val="00A63F1B"/>
    <w:rsid w:val="00A92B15"/>
    <w:rsid w:val="00AB4CE7"/>
    <w:rsid w:val="00AD0A50"/>
    <w:rsid w:val="00AD4D7B"/>
    <w:rsid w:val="00AD76E2"/>
    <w:rsid w:val="00AE193C"/>
    <w:rsid w:val="00B03200"/>
    <w:rsid w:val="00B03F86"/>
    <w:rsid w:val="00B20022"/>
    <w:rsid w:val="00B20152"/>
    <w:rsid w:val="00B25597"/>
    <w:rsid w:val="00B359E4"/>
    <w:rsid w:val="00B57D98"/>
    <w:rsid w:val="00B70850"/>
    <w:rsid w:val="00B807F8"/>
    <w:rsid w:val="00B91FD1"/>
    <w:rsid w:val="00B976A6"/>
    <w:rsid w:val="00BA1F0F"/>
    <w:rsid w:val="00BB0F8B"/>
    <w:rsid w:val="00BD5358"/>
    <w:rsid w:val="00BD7643"/>
    <w:rsid w:val="00C066B6"/>
    <w:rsid w:val="00C10258"/>
    <w:rsid w:val="00C111EC"/>
    <w:rsid w:val="00C37BA1"/>
    <w:rsid w:val="00C4304B"/>
    <w:rsid w:val="00C4674C"/>
    <w:rsid w:val="00C506CF"/>
    <w:rsid w:val="00C72BED"/>
    <w:rsid w:val="00C80150"/>
    <w:rsid w:val="00C8177C"/>
    <w:rsid w:val="00C818EF"/>
    <w:rsid w:val="00C9578B"/>
    <w:rsid w:val="00CB0055"/>
    <w:rsid w:val="00CB4330"/>
    <w:rsid w:val="00CB69B7"/>
    <w:rsid w:val="00CC5D00"/>
    <w:rsid w:val="00CE5EE8"/>
    <w:rsid w:val="00CF3553"/>
    <w:rsid w:val="00CF48FB"/>
    <w:rsid w:val="00D075E5"/>
    <w:rsid w:val="00D128DD"/>
    <w:rsid w:val="00D1299E"/>
    <w:rsid w:val="00D23829"/>
    <w:rsid w:val="00D2522B"/>
    <w:rsid w:val="00D267DC"/>
    <w:rsid w:val="00D422DE"/>
    <w:rsid w:val="00D46F98"/>
    <w:rsid w:val="00D5459D"/>
    <w:rsid w:val="00D77442"/>
    <w:rsid w:val="00D82E61"/>
    <w:rsid w:val="00DA1F4D"/>
    <w:rsid w:val="00DC7E98"/>
    <w:rsid w:val="00DD172A"/>
    <w:rsid w:val="00E11EE8"/>
    <w:rsid w:val="00E25A26"/>
    <w:rsid w:val="00E37F54"/>
    <w:rsid w:val="00E4381A"/>
    <w:rsid w:val="00E45A6F"/>
    <w:rsid w:val="00E507B4"/>
    <w:rsid w:val="00E5350E"/>
    <w:rsid w:val="00E55D74"/>
    <w:rsid w:val="00E5694D"/>
    <w:rsid w:val="00E57453"/>
    <w:rsid w:val="00E63D50"/>
    <w:rsid w:val="00E94D43"/>
    <w:rsid w:val="00EB4CF2"/>
    <w:rsid w:val="00EC644B"/>
    <w:rsid w:val="00EE777A"/>
    <w:rsid w:val="00EF0FA3"/>
    <w:rsid w:val="00F062D4"/>
    <w:rsid w:val="00F076FF"/>
    <w:rsid w:val="00F26B94"/>
    <w:rsid w:val="00F324CC"/>
    <w:rsid w:val="00F34407"/>
    <w:rsid w:val="00F451D7"/>
    <w:rsid w:val="00F60274"/>
    <w:rsid w:val="00F71861"/>
    <w:rsid w:val="00F77FB9"/>
    <w:rsid w:val="00F853A3"/>
    <w:rsid w:val="00F91C1C"/>
    <w:rsid w:val="00F97EA2"/>
    <w:rsid w:val="00FB068F"/>
    <w:rsid w:val="00FB3B47"/>
    <w:rsid w:val="00FC4BCB"/>
    <w:rsid w:val="00FF2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F51C034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uiPriority="1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/>
    <w:lsdException w:name="Hashtag" w:semiHidden="1"/>
    <w:lsdException w:name="Smart Link" w:semiHidden="1" w:unhideWhenUsed="1"/>
  </w:latentStyles>
  <w:style w:type="paragraph" w:default="1" w:styleId="Normal">
    <w:name w:val="Normal"/>
    <w:qFormat/>
    <w:rsid w:val="00B359E4"/>
    <w:rPr>
      <w:sz w:val="18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76E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548AB7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4D3011"/>
    <w:pPr>
      <w:keepNext/>
      <w:keepLines/>
      <w:pBdr>
        <w:bottom w:val="single" w:sz="8" w:space="1" w:color="94B6D2" w:themeColor="accent1"/>
      </w:pBdr>
      <w:spacing w:before="240" w:after="120"/>
      <w:outlineLvl w:val="1"/>
    </w:pPr>
    <w:rPr>
      <w:rFonts w:asciiTheme="majorHAnsi" w:eastAsiaTheme="majorEastAsia" w:hAnsiTheme="majorHAnsi" w:cstheme="majorBidi"/>
      <w:b/>
      <w:bCs/>
      <w:caps/>
      <w:sz w:val="22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940A66"/>
    <w:pPr>
      <w:keepNext/>
      <w:keepLines/>
      <w:spacing w:before="240" w:after="120"/>
      <w:outlineLvl w:val="2"/>
    </w:pPr>
    <w:rPr>
      <w:rFonts w:asciiTheme="majorHAnsi" w:eastAsiaTheme="majorEastAsia" w:hAnsiTheme="majorHAnsi" w:cstheme="majorBidi"/>
      <w:b/>
      <w:caps/>
      <w:color w:val="548AB7" w:themeColor="accent1" w:themeShade="BF"/>
      <w:sz w:val="28"/>
      <w:szCs w:val="24"/>
    </w:rPr>
  </w:style>
  <w:style w:type="paragraph" w:styleId="Heading4">
    <w:name w:val="heading 4"/>
    <w:basedOn w:val="Normal"/>
    <w:next w:val="Normal"/>
    <w:link w:val="Heading4Char"/>
    <w:uiPriority w:val="9"/>
    <w:qFormat/>
    <w:rsid w:val="00B359E4"/>
    <w:pPr>
      <w:outlineLvl w:val="3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D3011"/>
    <w:rPr>
      <w:rFonts w:asciiTheme="majorHAnsi" w:eastAsiaTheme="majorEastAsia" w:hAnsiTheme="majorHAnsi" w:cstheme="majorBidi"/>
      <w:b/>
      <w:bCs/>
      <w:caps/>
      <w:sz w:val="22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1B2ABD"/>
    <w:rPr>
      <w:caps/>
      <w:color w:val="000000" w:themeColor="text1"/>
      <w:sz w:val="96"/>
      <w:szCs w:val="76"/>
    </w:rPr>
  </w:style>
  <w:style w:type="character" w:customStyle="1" w:styleId="TitleChar">
    <w:name w:val="Title Char"/>
    <w:basedOn w:val="DefaultParagraphFont"/>
    <w:link w:val="Title"/>
    <w:uiPriority w:val="10"/>
    <w:rsid w:val="001B2ABD"/>
    <w:rPr>
      <w:caps/>
      <w:color w:val="000000" w:themeColor="text1"/>
      <w:sz w:val="96"/>
      <w:szCs w:val="76"/>
    </w:rPr>
  </w:style>
  <w:style w:type="character" w:styleId="Emphasis">
    <w:name w:val="Emphasis"/>
    <w:basedOn w:val="DefaultParagraphFont"/>
    <w:uiPriority w:val="11"/>
    <w:semiHidden/>
    <w:qFormat/>
    <w:rsid w:val="00E25A26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AD76E2"/>
    <w:rPr>
      <w:rFonts w:asciiTheme="majorHAnsi" w:eastAsiaTheme="majorEastAsia" w:hAnsiTheme="majorHAnsi" w:cstheme="majorBidi"/>
      <w:color w:val="548AB7" w:themeColor="accent1" w:themeShade="BF"/>
      <w:sz w:val="32"/>
      <w:szCs w:val="32"/>
    </w:rPr>
  </w:style>
  <w:style w:type="paragraph" w:styleId="Date">
    <w:name w:val="Date"/>
    <w:basedOn w:val="Normal"/>
    <w:next w:val="Normal"/>
    <w:link w:val="DateChar"/>
    <w:uiPriority w:val="99"/>
    <w:rsid w:val="00036450"/>
  </w:style>
  <w:style w:type="character" w:customStyle="1" w:styleId="DateChar">
    <w:name w:val="Date Char"/>
    <w:basedOn w:val="DefaultParagraphFont"/>
    <w:link w:val="Date"/>
    <w:uiPriority w:val="99"/>
    <w:rsid w:val="00036450"/>
    <w:rPr>
      <w:sz w:val="18"/>
      <w:szCs w:val="22"/>
    </w:rPr>
  </w:style>
  <w:style w:type="character" w:styleId="Hyperlink">
    <w:name w:val="Hyperlink"/>
    <w:basedOn w:val="DefaultParagraphFont"/>
    <w:uiPriority w:val="99"/>
    <w:unhideWhenUsed/>
    <w:rsid w:val="00281FD5"/>
    <w:rPr>
      <w:color w:val="B85A22" w:themeColor="accent2" w:themeShade="BF"/>
      <w:u w:val="single"/>
    </w:rPr>
  </w:style>
  <w:style w:type="character" w:styleId="UnresolvedMention">
    <w:name w:val="Unresolved Mention"/>
    <w:basedOn w:val="DefaultParagraphFont"/>
    <w:uiPriority w:val="99"/>
    <w:semiHidden/>
    <w:rsid w:val="004813B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C45F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C45FF"/>
    <w:rPr>
      <w:sz w:val="22"/>
      <w:szCs w:val="22"/>
    </w:rPr>
  </w:style>
  <w:style w:type="table" w:styleId="TableGrid">
    <w:name w:val="Table Grid"/>
    <w:basedOn w:val="TableNormal"/>
    <w:uiPriority w:val="39"/>
    <w:rsid w:val="001B2A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1B2ABD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1B2ABD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SubtitleChar">
    <w:name w:val="Subtitle Char"/>
    <w:basedOn w:val="DefaultParagraphFont"/>
    <w:link w:val="Subtitle"/>
    <w:uiPriority w:val="11"/>
    <w:rsid w:val="001B2ABD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Heading3Char">
    <w:name w:val="Heading 3 Char"/>
    <w:basedOn w:val="DefaultParagraphFont"/>
    <w:link w:val="Heading3"/>
    <w:uiPriority w:val="9"/>
    <w:rsid w:val="00940A66"/>
    <w:rPr>
      <w:rFonts w:asciiTheme="majorHAnsi" w:eastAsiaTheme="majorEastAsia" w:hAnsiTheme="majorHAnsi" w:cstheme="majorBidi"/>
      <w:b/>
      <w:caps/>
      <w:color w:val="548AB7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B359E4"/>
    <w:rPr>
      <w:b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hyperlink" Target="mailto:bigcreekequine@gmail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glossaryDocument" Target="glossary/document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sv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obert\AppData\Local\Microsoft\Office\16.0\DTS\en-US%7bB8842FD4-C0F7-4F65-BFF0-CB4CBBB94550%7d\%7b8E450CE4-5EC6-46B0-B9C1-2BD9C654E43A%7dtf00546271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965B47C4BD4647849C567B2CE3107D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D9EFE1A-CCED-484E-BE46-B927EE34BD96}"/>
      </w:docPartPr>
      <w:docPartBody>
        <w:p w:rsidR="00615659" w:rsidRDefault="007E25D9">
          <w:pPr>
            <w:pStyle w:val="965B47C4BD4647849C567B2CE3107D08"/>
          </w:pPr>
          <w:r w:rsidRPr="00D5459D">
            <w:t>Profile</w:t>
          </w:r>
        </w:p>
      </w:docPartBody>
    </w:docPart>
    <w:docPart>
      <w:docPartPr>
        <w:name w:val="589860AFB1CA4BA99B9D1A3DFE6801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9B1D558-C2D0-4EAC-90D0-217EBD6D15F1}"/>
      </w:docPartPr>
      <w:docPartBody>
        <w:p w:rsidR="00615659" w:rsidRDefault="007E25D9">
          <w:pPr>
            <w:pStyle w:val="589860AFB1CA4BA99B9D1A3DFE6801AE"/>
          </w:pPr>
          <w:r w:rsidRPr="00CB0055">
            <w:t>Contact</w:t>
          </w:r>
        </w:p>
      </w:docPartBody>
    </w:docPart>
    <w:docPart>
      <w:docPartPr>
        <w:name w:val="D1162A2346EC48CB9440FAC7D1294A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327056-A672-48C1-9BE1-DE483C1ADD78}"/>
      </w:docPartPr>
      <w:docPartBody>
        <w:p w:rsidR="00615659" w:rsidRDefault="007E25D9">
          <w:pPr>
            <w:pStyle w:val="D1162A2346EC48CB9440FAC7D1294A8F"/>
          </w:pPr>
          <w:r w:rsidRPr="004D3011">
            <w:t>PHONE:</w:t>
          </w:r>
        </w:p>
      </w:docPartBody>
    </w:docPart>
    <w:docPart>
      <w:docPartPr>
        <w:name w:val="5A3B847FFC694660B2C7529F9C9140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569F5E-AC77-4428-AF8B-0116D0F6E2A2}"/>
      </w:docPartPr>
      <w:docPartBody>
        <w:p w:rsidR="00615659" w:rsidRDefault="007E25D9">
          <w:pPr>
            <w:pStyle w:val="5A3B847FFC694660B2C7529F9C914031"/>
          </w:pPr>
          <w:r w:rsidRPr="004D3011">
            <w:t>WEBSITE:</w:t>
          </w:r>
        </w:p>
      </w:docPartBody>
    </w:docPart>
    <w:docPart>
      <w:docPartPr>
        <w:name w:val="30681D04AA8C4A3E9310DA28E3E00B4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EFC928-6B78-462A-839A-9C4755407016}"/>
      </w:docPartPr>
      <w:docPartBody>
        <w:p w:rsidR="00615659" w:rsidRDefault="007E25D9">
          <w:pPr>
            <w:pStyle w:val="30681D04AA8C4A3E9310DA28E3E00B47"/>
          </w:pPr>
          <w:r w:rsidRPr="00CB0055">
            <w:t>Hobbies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altName w:val="メイリオ"/>
    <w:panose1 w:val="020B0604030504040204"/>
    <w:charset w:val="80"/>
    <w:family w:val="swiss"/>
    <w:notTrueType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659"/>
    <w:rsid w:val="00615659"/>
    <w:rsid w:val="007E25D9"/>
    <w:rsid w:val="00AA04AC"/>
    <w:rsid w:val="00CD0246"/>
    <w:rsid w:val="00E56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keepLines/>
      <w:pBdr>
        <w:bottom w:val="single" w:sz="8" w:space="1" w:color="4472C4" w:themeColor="accent1"/>
      </w:pBdr>
      <w:spacing w:before="240" w:after="120" w:line="240" w:lineRule="auto"/>
      <w:outlineLvl w:val="1"/>
    </w:pPr>
    <w:rPr>
      <w:rFonts w:asciiTheme="majorHAnsi" w:eastAsiaTheme="majorEastAsia" w:hAnsiTheme="majorHAnsi" w:cstheme="majorBidi"/>
      <w:b/>
      <w:bCs/>
      <w:caps/>
      <w:szCs w:val="26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65B47C4BD4647849C567B2CE3107D08">
    <w:name w:val="965B47C4BD4647849C567B2CE3107D08"/>
  </w:style>
  <w:style w:type="paragraph" w:customStyle="1" w:styleId="589860AFB1CA4BA99B9D1A3DFE6801AE">
    <w:name w:val="589860AFB1CA4BA99B9D1A3DFE6801AE"/>
  </w:style>
  <w:style w:type="paragraph" w:customStyle="1" w:styleId="D1162A2346EC48CB9440FAC7D1294A8F">
    <w:name w:val="D1162A2346EC48CB9440FAC7D1294A8F"/>
  </w:style>
  <w:style w:type="paragraph" w:customStyle="1" w:styleId="5A3B847FFC694660B2C7529F9C914031">
    <w:name w:val="5A3B847FFC694660B2C7529F9C914031"/>
  </w:style>
  <w:style w:type="character" w:styleId="Hyperlink">
    <w:name w:val="Hyperlink"/>
    <w:basedOn w:val="DefaultParagraphFont"/>
    <w:uiPriority w:val="99"/>
    <w:unhideWhenUsed/>
    <w:rPr>
      <w:color w:val="C45911" w:themeColor="accent2" w:themeShade="BF"/>
      <w:u w:val="single"/>
    </w:rPr>
  </w:style>
  <w:style w:type="paragraph" w:customStyle="1" w:styleId="30681D04AA8C4A3E9310DA28E3E00B47">
    <w:name w:val="30681D04AA8C4A3E9310DA28E3E00B47"/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aps/>
      <w:szCs w:val="26"/>
      <w:lang w:eastAsia="ja-JP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Median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%7b8E450CE4-5EC6-46B0-B9C1-2BD9C654E43A%7dtf00546271_win32.dotx</Template>
  <TotalTime>0</TotalTime>
  <Pages>2</Pages>
  <Words>621</Words>
  <Characters>3542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2023-02-18T00:29:00Z</dcterms:created>
  <dcterms:modified xsi:type="dcterms:W3CDTF">2023-02-18T00:29:00Z</dcterms:modified>
</cp:coreProperties>
</file>